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250" w:rsidRDefault="00327250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18pt;margin-top:693pt;width:81pt;height:80.25pt;z-index:251656704;visibility:visible;mso-position-horizontal-relative:margin">
            <v:imagedata r:id="rId4" o:title=""/>
            <w10:wrap type="square" anchorx="margin"/>
          </v:shape>
        </w:pict>
      </w:r>
      <w:r>
        <w:rPr>
          <w:noProof/>
          <w:lang w:eastAsia="ru-RU"/>
        </w:rPr>
        <w:pict>
          <v:shape id="_x0000_s1027" type="#_x0000_t75" style="position:absolute;margin-left:.3pt;margin-top:.3pt;width:530.7pt;height:656.7pt;z-index:251658752">
            <v:imagedata r:id="rId5" o:title=""/>
            <w10:anchorlock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08pt;margin-top:702pt;width:423.15pt;height:63pt;z-index:251657728" strokecolor="white">
            <v:textbox style="mso-next-textbox:#_x0000_s1028">
              <w:txbxContent>
                <w:p w:rsidR="00327250" w:rsidRPr="00343A53" w:rsidRDefault="00327250" w:rsidP="00343A53">
                  <w:pPr>
                    <w:jc w:val="both"/>
                    <w:rPr>
                      <w:rFonts w:ascii="Times New Roman" w:hAnsi="Times New Roman"/>
                    </w:rPr>
                  </w:pPr>
                  <w:r w:rsidRPr="00343A53">
                    <w:rPr>
                      <w:rFonts w:ascii="Times New Roman" w:hAnsi="Times New Roman"/>
                    </w:rPr>
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</w:r>
                  <w:r>
                    <w:rPr>
                      <w:rFonts w:ascii="Times New Roman" w:hAnsi="Times New Roman"/>
                    </w:rPr>
                    <w:t xml:space="preserve"> (</w:t>
                  </w:r>
                  <w:r w:rsidRPr="008964AC">
                    <w:rPr>
                      <w:rFonts w:ascii="Times New Roman" w:hAnsi="Times New Roman"/>
                    </w:rPr>
                    <w:t>Лавриненко Ангелина 22 года г.Белгород</w:t>
                  </w:r>
                  <w:r>
                    <w:rPr>
                      <w:rFonts w:ascii="Times New Roman" w:hAnsi="Times New Roman"/>
                    </w:rPr>
                    <w:t>)</w:t>
                  </w:r>
                </w:p>
              </w:txbxContent>
            </v:textbox>
            <w10:wrap type="square"/>
            <w10:anchorlock/>
          </v:shape>
        </w:pict>
      </w:r>
    </w:p>
    <w:sectPr w:rsidR="00327250" w:rsidSect="008964A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3BD5"/>
    <w:rsid w:val="001E5B31"/>
    <w:rsid w:val="00327250"/>
    <w:rsid w:val="00343A53"/>
    <w:rsid w:val="004D3ECE"/>
    <w:rsid w:val="007F0AF0"/>
    <w:rsid w:val="008964AC"/>
    <w:rsid w:val="0096185B"/>
    <w:rsid w:val="0097274C"/>
    <w:rsid w:val="00B04DBE"/>
    <w:rsid w:val="00CA5B90"/>
    <w:rsid w:val="00D63BD5"/>
    <w:rsid w:val="00F95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964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3D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Людмила Г.</dc:creator>
  <cp:keywords/>
  <dc:description/>
  <cp:lastModifiedBy>Admin</cp:lastModifiedBy>
  <cp:revision>4</cp:revision>
  <cp:lastPrinted>2019-09-02T08:47:00Z</cp:lastPrinted>
  <dcterms:created xsi:type="dcterms:W3CDTF">2019-07-17T13:58:00Z</dcterms:created>
  <dcterms:modified xsi:type="dcterms:W3CDTF">2019-09-02T08:48:00Z</dcterms:modified>
</cp:coreProperties>
</file>