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472B" w:rsidRPr="00CE1994" w:rsidRDefault="004C472B" w:rsidP="0011094D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CE1994">
        <w:rPr>
          <w:rFonts w:ascii="Times New Roman" w:hAnsi="Times New Roman"/>
          <w:b/>
          <w:sz w:val="24"/>
          <w:szCs w:val="24"/>
        </w:rPr>
        <w:t>УЧЕТНАЯ КАРТОЧКА</w:t>
      </w:r>
      <w:r w:rsidRPr="00CE1994">
        <w:rPr>
          <w:rFonts w:ascii="Times New Roman" w:hAnsi="Times New Roman"/>
          <w:b/>
          <w:sz w:val="24"/>
          <w:szCs w:val="24"/>
        </w:rPr>
        <w:tab/>
      </w:r>
      <w:r w:rsidRPr="00CE1994">
        <w:rPr>
          <w:rFonts w:ascii="Times New Roman" w:hAnsi="Times New Roman"/>
          <w:b/>
          <w:sz w:val="24"/>
          <w:szCs w:val="24"/>
        </w:rPr>
        <w:tab/>
      </w:r>
      <w:r w:rsidRPr="00CE1994">
        <w:rPr>
          <w:rFonts w:ascii="Times New Roman" w:hAnsi="Times New Roman"/>
          <w:b/>
          <w:sz w:val="24"/>
          <w:szCs w:val="24"/>
        </w:rPr>
        <w:tab/>
      </w:r>
      <w:r w:rsidRPr="00CE1994">
        <w:rPr>
          <w:rFonts w:ascii="Times New Roman" w:hAnsi="Times New Roman"/>
          <w:b/>
          <w:sz w:val="24"/>
          <w:szCs w:val="24"/>
        </w:rPr>
        <w:tab/>
      </w:r>
      <w:r w:rsidRPr="00CE1994">
        <w:rPr>
          <w:rFonts w:ascii="Times New Roman" w:hAnsi="Times New Roman"/>
          <w:b/>
          <w:sz w:val="24"/>
          <w:szCs w:val="24"/>
        </w:rPr>
        <w:tab/>
      </w:r>
      <w:r w:rsidRPr="00CE1994">
        <w:rPr>
          <w:rFonts w:ascii="Times New Roman" w:hAnsi="Times New Roman"/>
          <w:b/>
          <w:sz w:val="24"/>
          <w:szCs w:val="24"/>
        </w:rPr>
        <w:tab/>
      </w:r>
      <w:r w:rsidRPr="00CE1994">
        <w:rPr>
          <w:rFonts w:ascii="Times New Roman" w:hAnsi="Times New Roman"/>
          <w:b/>
          <w:sz w:val="24"/>
          <w:szCs w:val="24"/>
        </w:rPr>
        <w:tab/>
      </w:r>
      <w:r w:rsidRPr="00CE1994">
        <w:rPr>
          <w:rFonts w:ascii="Times New Roman" w:hAnsi="Times New Roman"/>
          <w:b/>
          <w:sz w:val="24"/>
          <w:szCs w:val="24"/>
        </w:rPr>
        <w:tab/>
        <w:t xml:space="preserve"> </w:t>
      </w:r>
      <w:r>
        <w:rPr>
          <w:rFonts w:ascii="Times New Roman" w:hAnsi="Times New Roman"/>
          <w:b/>
          <w:sz w:val="24"/>
          <w:szCs w:val="24"/>
        </w:rPr>
        <w:tab/>
        <w:t xml:space="preserve">    </w:t>
      </w:r>
      <w:r w:rsidRPr="00CE1994">
        <w:rPr>
          <w:rFonts w:ascii="Times New Roman" w:hAnsi="Times New Roman"/>
          <w:sz w:val="24"/>
          <w:szCs w:val="24"/>
        </w:rPr>
        <w:t>Форма № 5</w:t>
      </w:r>
    </w:p>
    <w:p w:rsidR="004C472B" w:rsidRPr="00CE1994" w:rsidRDefault="004C472B" w:rsidP="0011094D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CE1994">
        <w:rPr>
          <w:rFonts w:ascii="Times New Roman" w:hAnsi="Times New Roman"/>
          <w:b/>
          <w:sz w:val="24"/>
          <w:szCs w:val="24"/>
        </w:rPr>
        <w:t>воинского захоронения</w:t>
      </w:r>
    </w:p>
    <w:p w:rsidR="004C472B" w:rsidRPr="0011094D" w:rsidRDefault="004C472B" w:rsidP="0011094D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</w:p>
    <w:tbl>
      <w:tblPr>
        <w:tblpPr w:leftFromText="180" w:rightFromText="180" w:vertAnchor="text" w:horzAnchor="margin" w:tblpXSpec="center" w:tblpY="61"/>
        <w:tblOverlap w:val="never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785"/>
      </w:tblGrid>
      <w:tr w:rsidR="004C472B" w:rsidRPr="001A5B76" w:rsidTr="001A5B76">
        <w:tc>
          <w:tcPr>
            <w:tcW w:w="1785" w:type="dxa"/>
          </w:tcPr>
          <w:p w:rsidR="004C472B" w:rsidRPr="001A5B76" w:rsidRDefault="004C472B" w:rsidP="001A5B7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</w:tbl>
    <w:p w:rsidR="004C472B" w:rsidRDefault="004C472B" w:rsidP="00130C3B">
      <w:pPr>
        <w:spacing w:after="0" w:line="240" w:lineRule="auto"/>
        <w:ind w:left="708"/>
        <w:jc w:val="both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  <w:t xml:space="preserve">     </w:t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  <w:t xml:space="preserve">    </w:t>
      </w:r>
      <w:r w:rsidRPr="00CE1994">
        <w:rPr>
          <w:rFonts w:ascii="Times New Roman" w:hAnsi="Times New Roman"/>
          <w:sz w:val="24"/>
          <w:szCs w:val="24"/>
          <w:u w:val="single"/>
        </w:rPr>
        <w:t>Россия</w:t>
      </w:r>
      <w:r w:rsidRPr="0011094D">
        <w:rPr>
          <w:rFonts w:ascii="Times New Roman" w:hAnsi="Times New Roman"/>
          <w:sz w:val="28"/>
          <w:szCs w:val="28"/>
          <w:u w:val="single"/>
        </w:rPr>
        <w:br w:type="textWrapping" w:clear="all"/>
      </w:r>
      <w:r w:rsidRPr="00CE1994">
        <w:rPr>
          <w:rFonts w:ascii="Times New Roman" w:hAnsi="Times New Roman"/>
          <w:sz w:val="28"/>
          <w:szCs w:val="28"/>
        </w:rPr>
        <w:t xml:space="preserve">                                                   </w:t>
      </w:r>
      <w:r w:rsidRPr="00CE1994">
        <w:rPr>
          <w:rFonts w:ascii="Times New Roman" w:hAnsi="Times New Roman"/>
          <w:sz w:val="18"/>
          <w:szCs w:val="18"/>
        </w:rPr>
        <w:t>номер карточки</w:t>
      </w:r>
      <w:r>
        <w:rPr>
          <w:rFonts w:ascii="Times New Roman" w:hAnsi="Times New Roman"/>
          <w:sz w:val="18"/>
          <w:szCs w:val="18"/>
        </w:rPr>
        <w:tab/>
      </w:r>
      <w:r>
        <w:rPr>
          <w:rFonts w:ascii="Times New Roman" w:hAnsi="Times New Roman"/>
          <w:sz w:val="18"/>
          <w:szCs w:val="18"/>
        </w:rPr>
        <w:tab/>
      </w:r>
      <w:r>
        <w:rPr>
          <w:rFonts w:ascii="Times New Roman" w:hAnsi="Times New Roman"/>
          <w:sz w:val="18"/>
          <w:szCs w:val="18"/>
        </w:rPr>
        <w:tab/>
      </w:r>
      <w:r>
        <w:rPr>
          <w:rFonts w:ascii="Times New Roman" w:hAnsi="Times New Roman"/>
          <w:sz w:val="18"/>
          <w:szCs w:val="18"/>
        </w:rPr>
        <w:tab/>
      </w:r>
      <w:r>
        <w:rPr>
          <w:rFonts w:ascii="Times New Roman" w:hAnsi="Times New Roman"/>
          <w:sz w:val="18"/>
          <w:szCs w:val="18"/>
        </w:rPr>
        <w:tab/>
        <w:t xml:space="preserve">                     страна</w:t>
      </w:r>
    </w:p>
    <w:p w:rsidR="004C472B" w:rsidRDefault="004C472B" w:rsidP="0011094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C472B" w:rsidRDefault="004C472B" w:rsidP="0011094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E1994">
        <w:rPr>
          <w:rFonts w:ascii="Times New Roman" w:hAnsi="Times New Roman"/>
          <w:sz w:val="24"/>
          <w:szCs w:val="24"/>
        </w:rPr>
        <w:t xml:space="preserve">1. </w:t>
      </w:r>
      <w:r>
        <w:rPr>
          <w:rFonts w:ascii="Times New Roman" w:hAnsi="Times New Roman"/>
          <w:sz w:val="24"/>
          <w:szCs w:val="24"/>
        </w:rPr>
        <w:t>Место и дата захоронения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CE1994">
        <w:rPr>
          <w:rFonts w:ascii="Times New Roman" w:hAnsi="Times New Roman"/>
          <w:sz w:val="24"/>
          <w:szCs w:val="24"/>
          <w:u w:val="single"/>
        </w:rPr>
        <w:t>Россия, Орловская область, Залегощенский район</w:t>
      </w:r>
      <w:r>
        <w:rPr>
          <w:rFonts w:ascii="Times New Roman" w:hAnsi="Times New Roman"/>
          <w:sz w:val="24"/>
          <w:szCs w:val="24"/>
          <w:u w:val="single"/>
        </w:rPr>
        <w:t>____</w:t>
      </w:r>
    </w:p>
    <w:p w:rsidR="004C472B" w:rsidRPr="00D217B3" w:rsidRDefault="004C472B" w:rsidP="0011094D">
      <w:pPr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  <w:u w:val="single"/>
        </w:rPr>
        <w:t>село Золотарёво Золотарё</w:t>
      </w:r>
      <w:r w:rsidRPr="00D217B3">
        <w:rPr>
          <w:rFonts w:ascii="Times New Roman" w:hAnsi="Times New Roman"/>
          <w:sz w:val="24"/>
          <w:szCs w:val="24"/>
          <w:u w:val="single"/>
        </w:rPr>
        <w:t>вского сельского поселения</w:t>
      </w:r>
    </w:p>
    <w:p w:rsidR="004C472B" w:rsidRDefault="004C472B" w:rsidP="0011094D">
      <w:pPr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  <w:t xml:space="preserve">                                                              </w:t>
      </w:r>
    </w:p>
    <w:p w:rsidR="004C472B" w:rsidRDefault="004C472B" w:rsidP="0011094D">
      <w:pPr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t>2. Вид захоронения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  <w:u w:val="single"/>
        </w:rPr>
        <w:t>Братская могила  участников Гражданской войны_______</w:t>
      </w:r>
    </w:p>
    <w:p w:rsidR="004C472B" w:rsidRDefault="004C472B" w:rsidP="0011094D">
      <w:pPr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</w:p>
    <w:p w:rsidR="004C472B" w:rsidRDefault="004C472B" w:rsidP="00BD6DDE">
      <w:pPr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CE1994">
        <w:rPr>
          <w:rFonts w:ascii="Times New Roman" w:hAnsi="Times New Roman"/>
          <w:sz w:val="24"/>
          <w:szCs w:val="24"/>
        </w:rPr>
        <w:t xml:space="preserve">3. </w:t>
      </w:r>
      <w:r>
        <w:rPr>
          <w:rFonts w:ascii="Times New Roman" w:hAnsi="Times New Roman"/>
          <w:sz w:val="24"/>
          <w:szCs w:val="24"/>
        </w:rPr>
        <w:t>Размеры захоронения и его состояние</w:t>
      </w:r>
      <w:r>
        <w:rPr>
          <w:rFonts w:ascii="Times New Roman" w:hAnsi="Times New Roman"/>
          <w:sz w:val="24"/>
          <w:szCs w:val="24"/>
        </w:rPr>
        <w:tab/>
      </w:r>
    </w:p>
    <w:p w:rsidR="004C472B" w:rsidRPr="004949D4" w:rsidRDefault="004C472B" w:rsidP="00B808DE">
      <w:pPr>
        <w:spacing w:after="0" w:line="240" w:lineRule="auto"/>
        <w:ind w:left="3540" w:firstLine="708"/>
        <w:jc w:val="both"/>
        <w:outlineLvl w:val="0"/>
        <w:rPr>
          <w:rFonts w:ascii="Times New Roman" w:hAnsi="Times New Roman"/>
          <w:sz w:val="24"/>
          <w:szCs w:val="24"/>
          <w:u w:val="single"/>
        </w:rPr>
      </w:pPr>
      <w:r w:rsidRPr="004949D4">
        <w:rPr>
          <w:rFonts w:ascii="Times New Roman" w:hAnsi="Times New Roman"/>
          <w:sz w:val="24"/>
          <w:szCs w:val="24"/>
          <w:u w:val="single"/>
        </w:rPr>
        <w:t xml:space="preserve">Братская могила – размер: </w:t>
      </w:r>
      <w:smartTag w:uri="urn:schemas-microsoft-com:office:smarttags" w:element="metricconverter">
        <w:smartTagPr>
          <w:attr w:name="ProductID" w:val="5 м"/>
        </w:smartTagPr>
        <w:r>
          <w:rPr>
            <w:rFonts w:ascii="Times New Roman" w:hAnsi="Times New Roman"/>
            <w:sz w:val="24"/>
            <w:szCs w:val="24"/>
            <w:u w:val="single"/>
          </w:rPr>
          <w:t>5</w:t>
        </w:r>
        <w:r w:rsidRPr="004949D4">
          <w:rPr>
            <w:rFonts w:ascii="Times New Roman" w:hAnsi="Times New Roman"/>
            <w:sz w:val="24"/>
            <w:szCs w:val="24"/>
            <w:u w:val="single"/>
          </w:rPr>
          <w:t xml:space="preserve"> м</w:t>
        </w:r>
      </w:smartTag>
      <w:r w:rsidRPr="004949D4">
        <w:rPr>
          <w:rFonts w:ascii="Times New Roman" w:hAnsi="Times New Roman"/>
          <w:sz w:val="24"/>
          <w:szCs w:val="24"/>
          <w:u w:val="single"/>
        </w:rPr>
        <w:t xml:space="preserve">. х </w:t>
      </w:r>
      <w:smartTag w:uri="urn:schemas-microsoft-com:office:smarttags" w:element="metricconverter">
        <w:smartTagPr>
          <w:attr w:name="ProductID" w:val="6 м"/>
        </w:smartTagPr>
        <w:r>
          <w:rPr>
            <w:rFonts w:ascii="Times New Roman" w:hAnsi="Times New Roman"/>
            <w:sz w:val="24"/>
            <w:szCs w:val="24"/>
            <w:u w:val="single"/>
          </w:rPr>
          <w:t>6</w:t>
        </w:r>
        <w:r w:rsidRPr="004949D4">
          <w:rPr>
            <w:rFonts w:ascii="Times New Roman" w:hAnsi="Times New Roman"/>
            <w:sz w:val="24"/>
            <w:szCs w:val="24"/>
            <w:u w:val="single"/>
          </w:rPr>
          <w:t xml:space="preserve"> м</w:t>
        </w:r>
      </w:smartTag>
      <w:r w:rsidRPr="004949D4">
        <w:rPr>
          <w:rFonts w:ascii="Times New Roman" w:hAnsi="Times New Roman"/>
          <w:sz w:val="24"/>
          <w:szCs w:val="24"/>
          <w:u w:val="single"/>
        </w:rPr>
        <w:t>.</w:t>
      </w:r>
    </w:p>
    <w:p w:rsidR="004C472B" w:rsidRPr="004949D4" w:rsidRDefault="004C472B" w:rsidP="00B808DE">
      <w:pPr>
        <w:spacing w:after="0" w:line="240" w:lineRule="auto"/>
        <w:ind w:left="3540" w:firstLine="708"/>
        <w:jc w:val="both"/>
        <w:outlineLvl w:val="0"/>
        <w:rPr>
          <w:rFonts w:ascii="Times New Roman" w:hAnsi="Times New Roman"/>
          <w:sz w:val="24"/>
          <w:szCs w:val="24"/>
          <w:u w:val="single"/>
        </w:rPr>
      </w:pPr>
    </w:p>
    <w:p w:rsidR="004C472B" w:rsidRPr="004949D4" w:rsidRDefault="004C472B" w:rsidP="00B808DE">
      <w:pPr>
        <w:spacing w:after="0" w:line="240" w:lineRule="auto"/>
        <w:ind w:left="3540" w:firstLine="708"/>
        <w:jc w:val="both"/>
        <w:outlineLvl w:val="0"/>
        <w:rPr>
          <w:rFonts w:ascii="Times New Roman" w:hAnsi="Times New Roman"/>
          <w:sz w:val="24"/>
          <w:szCs w:val="24"/>
          <w:u w:val="single"/>
        </w:rPr>
      </w:pPr>
      <w:r w:rsidRPr="004949D4">
        <w:rPr>
          <w:rFonts w:ascii="Times New Roman" w:hAnsi="Times New Roman"/>
          <w:sz w:val="24"/>
          <w:szCs w:val="24"/>
          <w:u w:val="single"/>
        </w:rPr>
        <w:t>Состояние – удовлетворительное __________________</w:t>
      </w:r>
    </w:p>
    <w:p w:rsidR="004C472B" w:rsidRPr="004949D4" w:rsidRDefault="004C472B" w:rsidP="00DE57C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949D4">
        <w:rPr>
          <w:rFonts w:ascii="Times New Roman" w:hAnsi="Times New Roman"/>
          <w:sz w:val="24"/>
          <w:szCs w:val="24"/>
        </w:rPr>
        <w:t>4. Краткое описание памятника</w:t>
      </w:r>
      <w:r w:rsidRPr="004949D4">
        <w:rPr>
          <w:rFonts w:ascii="Times New Roman" w:hAnsi="Times New Roman"/>
          <w:sz w:val="24"/>
          <w:szCs w:val="24"/>
        </w:rPr>
        <w:tab/>
      </w:r>
      <w:r w:rsidRPr="004949D4">
        <w:rPr>
          <w:rFonts w:ascii="Times New Roman" w:hAnsi="Times New Roman"/>
          <w:sz w:val="24"/>
          <w:szCs w:val="24"/>
        </w:rPr>
        <w:tab/>
      </w:r>
    </w:p>
    <w:p w:rsidR="004C472B" w:rsidRDefault="004C472B" w:rsidP="00046699">
      <w:pPr>
        <w:spacing w:after="0" w:line="240" w:lineRule="auto"/>
        <w:ind w:left="4320" w:hanging="72"/>
        <w:outlineLvl w:val="0"/>
        <w:rPr>
          <w:rFonts w:ascii="Times New Roman" w:hAnsi="Times New Roman"/>
          <w:sz w:val="24"/>
          <w:szCs w:val="24"/>
          <w:u w:val="single"/>
        </w:rPr>
      </w:pPr>
      <w:r w:rsidRPr="004949D4">
        <w:rPr>
          <w:rFonts w:ascii="Times New Roman" w:hAnsi="Times New Roman"/>
          <w:sz w:val="24"/>
          <w:szCs w:val="24"/>
          <w:u w:val="single"/>
        </w:rPr>
        <w:t xml:space="preserve">Братская могила  расположена </w:t>
      </w:r>
      <w:r>
        <w:rPr>
          <w:rFonts w:ascii="Times New Roman" w:hAnsi="Times New Roman"/>
          <w:sz w:val="24"/>
          <w:szCs w:val="24"/>
          <w:u w:val="single"/>
        </w:rPr>
        <w:t>перед скульптурой женщины  в платке , возложившей венок,</w:t>
      </w:r>
    </w:p>
    <w:p w:rsidR="004C472B" w:rsidRPr="00F85B79" w:rsidRDefault="004C472B" w:rsidP="00046699">
      <w:pPr>
        <w:spacing w:after="0" w:line="240" w:lineRule="auto"/>
        <w:ind w:left="4320" w:hanging="72"/>
        <w:outlineLvl w:val="0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  <w:t xml:space="preserve"> полной скорби по павшим .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4C472B" w:rsidRPr="00F85B79" w:rsidRDefault="004C472B" w:rsidP="002C5866">
      <w:pPr>
        <w:spacing w:after="0" w:line="240" w:lineRule="auto"/>
        <w:ind w:left="3540" w:firstLine="708"/>
        <w:jc w:val="both"/>
        <w:rPr>
          <w:rFonts w:ascii="Times New Roman" w:hAnsi="Times New Roman"/>
          <w:sz w:val="24"/>
          <w:szCs w:val="24"/>
          <w:u w:val="single"/>
        </w:rPr>
      </w:pPr>
    </w:p>
    <w:p w:rsidR="004C472B" w:rsidRDefault="004C472B" w:rsidP="00B808DE">
      <w:pPr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 Количество захороненных:</w:t>
      </w:r>
    </w:p>
    <w:p w:rsidR="004C472B" w:rsidRDefault="004C472B" w:rsidP="0058086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3365"/>
        <w:gridCol w:w="3474"/>
        <w:gridCol w:w="3474"/>
      </w:tblGrid>
      <w:tr w:rsidR="004C472B" w:rsidRPr="001A5B76" w:rsidTr="001A5B76">
        <w:tc>
          <w:tcPr>
            <w:tcW w:w="3365" w:type="dxa"/>
            <w:vMerge w:val="restart"/>
          </w:tcPr>
          <w:p w:rsidR="004C472B" w:rsidRPr="001A5B76" w:rsidRDefault="004C472B" w:rsidP="001A5B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5B76">
              <w:rPr>
                <w:rFonts w:ascii="Times New Roman" w:hAnsi="Times New Roman"/>
                <w:sz w:val="24"/>
                <w:szCs w:val="24"/>
              </w:rPr>
              <w:t>всего</w:t>
            </w:r>
          </w:p>
        </w:tc>
        <w:tc>
          <w:tcPr>
            <w:tcW w:w="6948" w:type="dxa"/>
            <w:gridSpan w:val="2"/>
          </w:tcPr>
          <w:p w:rsidR="004C472B" w:rsidRPr="001A5B76" w:rsidRDefault="004C472B" w:rsidP="001A5B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1A5B76">
              <w:rPr>
                <w:rFonts w:ascii="Times New Roman" w:hAnsi="Times New Roman"/>
                <w:sz w:val="24"/>
                <w:szCs w:val="24"/>
              </w:rPr>
              <w:t>в том числе</w:t>
            </w:r>
          </w:p>
        </w:tc>
      </w:tr>
      <w:tr w:rsidR="004C472B" w:rsidRPr="001A5B76" w:rsidTr="001A5B76">
        <w:tc>
          <w:tcPr>
            <w:tcW w:w="3365" w:type="dxa"/>
            <w:vMerge/>
          </w:tcPr>
          <w:p w:rsidR="004C472B" w:rsidRPr="001A5B76" w:rsidRDefault="004C472B" w:rsidP="001A5B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  <w:tc>
          <w:tcPr>
            <w:tcW w:w="3474" w:type="dxa"/>
          </w:tcPr>
          <w:p w:rsidR="004C472B" w:rsidRPr="001A5B76" w:rsidRDefault="004C472B" w:rsidP="001A5B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5B76">
              <w:rPr>
                <w:rFonts w:ascii="Times New Roman" w:hAnsi="Times New Roman"/>
                <w:sz w:val="24"/>
                <w:szCs w:val="24"/>
              </w:rPr>
              <w:t>известных</w:t>
            </w:r>
          </w:p>
        </w:tc>
        <w:tc>
          <w:tcPr>
            <w:tcW w:w="3474" w:type="dxa"/>
          </w:tcPr>
          <w:p w:rsidR="004C472B" w:rsidRPr="001A5B76" w:rsidRDefault="004C472B" w:rsidP="001A5B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5B76">
              <w:rPr>
                <w:rFonts w:ascii="Times New Roman" w:hAnsi="Times New Roman"/>
                <w:sz w:val="24"/>
                <w:szCs w:val="24"/>
              </w:rPr>
              <w:t>неизвестных</w:t>
            </w:r>
          </w:p>
        </w:tc>
      </w:tr>
      <w:tr w:rsidR="004C472B" w:rsidRPr="001A5B76" w:rsidTr="001A5B76">
        <w:tc>
          <w:tcPr>
            <w:tcW w:w="3365" w:type="dxa"/>
          </w:tcPr>
          <w:p w:rsidR="004C472B" w:rsidRPr="001A5B76" w:rsidRDefault="004C472B" w:rsidP="001A5B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5B76">
              <w:rPr>
                <w:rFonts w:ascii="Times New Roman" w:hAnsi="Times New Roman"/>
                <w:sz w:val="24"/>
                <w:szCs w:val="24"/>
              </w:rPr>
              <w:t xml:space="preserve">не установлено </w:t>
            </w:r>
          </w:p>
        </w:tc>
        <w:tc>
          <w:tcPr>
            <w:tcW w:w="3474" w:type="dxa"/>
          </w:tcPr>
          <w:p w:rsidR="004C472B" w:rsidRPr="001A5B76" w:rsidRDefault="004C472B" w:rsidP="001A5B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474" w:type="dxa"/>
          </w:tcPr>
          <w:p w:rsidR="004C472B" w:rsidRPr="001A5B76" w:rsidRDefault="004C472B" w:rsidP="001A5B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</w:tr>
    </w:tbl>
    <w:p w:rsidR="004C472B" w:rsidRDefault="004C472B" w:rsidP="0058086F">
      <w:pPr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130C3B">
        <w:rPr>
          <w:rFonts w:ascii="Times New Roman" w:hAnsi="Times New Roman"/>
          <w:sz w:val="24"/>
          <w:szCs w:val="24"/>
          <w:u w:val="single"/>
        </w:rPr>
        <w:t xml:space="preserve"> </w:t>
      </w:r>
    </w:p>
    <w:p w:rsidR="004C472B" w:rsidRDefault="004C472B" w:rsidP="00B808DE">
      <w:pPr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</w:rPr>
      </w:pPr>
      <w:r w:rsidRPr="0058086F">
        <w:rPr>
          <w:rFonts w:ascii="Times New Roman" w:hAnsi="Times New Roman"/>
          <w:sz w:val="24"/>
          <w:szCs w:val="24"/>
        </w:rPr>
        <w:t xml:space="preserve">6. </w:t>
      </w:r>
      <w:r>
        <w:rPr>
          <w:rFonts w:ascii="Times New Roman" w:hAnsi="Times New Roman"/>
          <w:sz w:val="24"/>
          <w:szCs w:val="24"/>
        </w:rPr>
        <w:t>Персональные сведения о захороненных:</w:t>
      </w:r>
    </w:p>
    <w:p w:rsidR="004C472B" w:rsidRDefault="004C472B" w:rsidP="0058086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473"/>
        <w:gridCol w:w="1654"/>
        <w:gridCol w:w="1842"/>
        <w:gridCol w:w="1276"/>
        <w:gridCol w:w="1418"/>
        <w:gridCol w:w="1842"/>
        <w:gridCol w:w="1808"/>
      </w:tblGrid>
      <w:tr w:rsidR="004C472B" w:rsidRPr="001A5B76" w:rsidTr="001A5B76">
        <w:tc>
          <w:tcPr>
            <w:tcW w:w="473" w:type="dxa"/>
          </w:tcPr>
          <w:p w:rsidR="004C472B" w:rsidRPr="001A5B76" w:rsidRDefault="004C472B" w:rsidP="001A5B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5B76">
              <w:rPr>
                <w:rFonts w:ascii="Times New Roman" w:hAnsi="Times New Roman"/>
                <w:sz w:val="24"/>
                <w:szCs w:val="24"/>
              </w:rPr>
              <w:t>№ пп</w:t>
            </w:r>
          </w:p>
        </w:tc>
        <w:tc>
          <w:tcPr>
            <w:tcW w:w="1654" w:type="dxa"/>
          </w:tcPr>
          <w:p w:rsidR="004C472B" w:rsidRPr="001A5B76" w:rsidRDefault="004C472B" w:rsidP="001A5B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5B76">
              <w:rPr>
                <w:rFonts w:ascii="Times New Roman" w:hAnsi="Times New Roman"/>
                <w:sz w:val="24"/>
                <w:szCs w:val="24"/>
              </w:rPr>
              <w:t xml:space="preserve">Воинское </w:t>
            </w:r>
          </w:p>
          <w:p w:rsidR="004C472B" w:rsidRPr="001A5B76" w:rsidRDefault="004C472B" w:rsidP="001A5B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5B76">
              <w:rPr>
                <w:rFonts w:ascii="Times New Roman" w:hAnsi="Times New Roman"/>
                <w:sz w:val="24"/>
                <w:szCs w:val="24"/>
              </w:rPr>
              <w:t>звание</w:t>
            </w:r>
          </w:p>
        </w:tc>
        <w:tc>
          <w:tcPr>
            <w:tcW w:w="1842" w:type="dxa"/>
          </w:tcPr>
          <w:p w:rsidR="004C472B" w:rsidRPr="001A5B76" w:rsidRDefault="004C472B" w:rsidP="001A5B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5B76">
              <w:rPr>
                <w:rFonts w:ascii="Times New Roman" w:hAnsi="Times New Roman"/>
                <w:sz w:val="24"/>
                <w:szCs w:val="24"/>
              </w:rPr>
              <w:t>Фамилия, имя, отчество</w:t>
            </w:r>
          </w:p>
        </w:tc>
        <w:tc>
          <w:tcPr>
            <w:tcW w:w="1276" w:type="dxa"/>
          </w:tcPr>
          <w:p w:rsidR="004C472B" w:rsidRPr="001A5B76" w:rsidRDefault="004C472B" w:rsidP="001A5B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5B76">
              <w:rPr>
                <w:rFonts w:ascii="Times New Roman" w:hAnsi="Times New Roman"/>
                <w:sz w:val="24"/>
                <w:szCs w:val="24"/>
              </w:rPr>
              <w:t xml:space="preserve">Год </w:t>
            </w:r>
          </w:p>
          <w:p w:rsidR="004C472B" w:rsidRPr="001A5B76" w:rsidRDefault="004C472B" w:rsidP="001A5B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5B76">
              <w:rPr>
                <w:rFonts w:ascii="Times New Roman" w:hAnsi="Times New Roman"/>
                <w:sz w:val="24"/>
                <w:szCs w:val="24"/>
              </w:rPr>
              <w:t>рождения</w:t>
            </w:r>
          </w:p>
        </w:tc>
        <w:tc>
          <w:tcPr>
            <w:tcW w:w="1418" w:type="dxa"/>
          </w:tcPr>
          <w:p w:rsidR="004C472B" w:rsidRPr="001A5B76" w:rsidRDefault="004C472B" w:rsidP="001A5B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5B76">
              <w:rPr>
                <w:rFonts w:ascii="Times New Roman" w:hAnsi="Times New Roman"/>
                <w:sz w:val="24"/>
                <w:szCs w:val="24"/>
              </w:rPr>
              <w:t>Дата гибели или смерти</w:t>
            </w:r>
          </w:p>
        </w:tc>
        <w:tc>
          <w:tcPr>
            <w:tcW w:w="1842" w:type="dxa"/>
          </w:tcPr>
          <w:p w:rsidR="004C472B" w:rsidRPr="001A5B76" w:rsidRDefault="004C472B" w:rsidP="001A5B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5B76">
              <w:rPr>
                <w:rFonts w:ascii="Times New Roman" w:hAnsi="Times New Roman"/>
                <w:sz w:val="24"/>
                <w:szCs w:val="24"/>
              </w:rPr>
              <w:t>Место захоронения на кладбище, участке кладбища</w:t>
            </w:r>
          </w:p>
        </w:tc>
        <w:tc>
          <w:tcPr>
            <w:tcW w:w="1808" w:type="dxa"/>
          </w:tcPr>
          <w:p w:rsidR="004C472B" w:rsidRPr="001A5B76" w:rsidRDefault="004C472B" w:rsidP="001A5B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5B76">
              <w:rPr>
                <w:rFonts w:ascii="Times New Roman" w:hAnsi="Times New Roman"/>
                <w:sz w:val="24"/>
                <w:szCs w:val="24"/>
              </w:rPr>
              <w:t>Откуда пере-захоронен</w:t>
            </w:r>
          </w:p>
        </w:tc>
      </w:tr>
      <w:tr w:rsidR="004C472B" w:rsidRPr="001A5B76" w:rsidTr="001A5B76">
        <w:tc>
          <w:tcPr>
            <w:tcW w:w="473" w:type="dxa"/>
          </w:tcPr>
          <w:p w:rsidR="004C472B" w:rsidRPr="001A5B76" w:rsidRDefault="004C472B" w:rsidP="001A5B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5B7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54" w:type="dxa"/>
          </w:tcPr>
          <w:p w:rsidR="004C472B" w:rsidRPr="001A5B76" w:rsidRDefault="004C472B" w:rsidP="001A5B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4C472B" w:rsidRPr="001A5B76" w:rsidRDefault="004C472B" w:rsidP="001A5B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4C472B" w:rsidRPr="001A5B76" w:rsidRDefault="004C472B" w:rsidP="001A5B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4C472B" w:rsidRPr="001A5B76" w:rsidRDefault="004C472B" w:rsidP="001A5B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4C472B" w:rsidRPr="001A5B76" w:rsidRDefault="004C472B" w:rsidP="001A5B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8" w:type="dxa"/>
          </w:tcPr>
          <w:p w:rsidR="004C472B" w:rsidRPr="001A5B76" w:rsidRDefault="004C472B" w:rsidP="001A5B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472B" w:rsidRPr="001A5B76" w:rsidTr="001A5B76">
        <w:tc>
          <w:tcPr>
            <w:tcW w:w="473" w:type="dxa"/>
          </w:tcPr>
          <w:p w:rsidR="004C472B" w:rsidRPr="001A5B76" w:rsidRDefault="004C472B" w:rsidP="001A5B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5B7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496" w:type="dxa"/>
            <w:gridSpan w:val="2"/>
          </w:tcPr>
          <w:p w:rsidR="004C472B" w:rsidRPr="001A5B76" w:rsidRDefault="004C472B" w:rsidP="001A5B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4C472B" w:rsidRPr="001A5B76" w:rsidRDefault="004C472B" w:rsidP="001A5B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4C472B" w:rsidRPr="001A5B76" w:rsidRDefault="004C472B" w:rsidP="001A5B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4C472B" w:rsidRPr="001A5B76" w:rsidRDefault="004C472B" w:rsidP="001A5B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8" w:type="dxa"/>
          </w:tcPr>
          <w:p w:rsidR="004C472B" w:rsidRPr="001A5B76" w:rsidRDefault="004C472B" w:rsidP="001A5B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472B" w:rsidRPr="001A5B76" w:rsidTr="001A5B76">
        <w:tc>
          <w:tcPr>
            <w:tcW w:w="473" w:type="dxa"/>
          </w:tcPr>
          <w:p w:rsidR="004C472B" w:rsidRPr="001A5B76" w:rsidRDefault="004C472B" w:rsidP="001A5B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5B7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654" w:type="dxa"/>
          </w:tcPr>
          <w:p w:rsidR="004C472B" w:rsidRPr="001A5B76" w:rsidRDefault="004C472B" w:rsidP="001A5B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4C472B" w:rsidRPr="001A5B76" w:rsidRDefault="004C472B" w:rsidP="001A5B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4C472B" w:rsidRPr="001A5B76" w:rsidRDefault="004C472B" w:rsidP="001A5B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4C472B" w:rsidRPr="001A5B76" w:rsidRDefault="004C472B" w:rsidP="001A5B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4C472B" w:rsidRPr="001A5B76" w:rsidRDefault="004C472B" w:rsidP="001A5B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8" w:type="dxa"/>
          </w:tcPr>
          <w:p w:rsidR="004C472B" w:rsidRPr="001A5B76" w:rsidRDefault="004C472B" w:rsidP="001A5B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472B" w:rsidRPr="001A5B76" w:rsidTr="001A5B76">
        <w:tc>
          <w:tcPr>
            <w:tcW w:w="473" w:type="dxa"/>
          </w:tcPr>
          <w:p w:rsidR="004C472B" w:rsidRPr="001A5B76" w:rsidRDefault="004C472B" w:rsidP="001A5B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5B76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654" w:type="dxa"/>
          </w:tcPr>
          <w:p w:rsidR="004C472B" w:rsidRPr="001A5B76" w:rsidRDefault="004C472B" w:rsidP="001A5B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4C472B" w:rsidRPr="001A5B76" w:rsidRDefault="004C472B" w:rsidP="001A5B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4C472B" w:rsidRPr="001A5B76" w:rsidRDefault="004C472B" w:rsidP="001A5B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4C472B" w:rsidRPr="001A5B76" w:rsidRDefault="004C472B" w:rsidP="001A5B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4C472B" w:rsidRPr="001A5B76" w:rsidRDefault="004C472B" w:rsidP="001A5B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8" w:type="dxa"/>
          </w:tcPr>
          <w:p w:rsidR="004C472B" w:rsidRPr="001A5B76" w:rsidRDefault="004C472B" w:rsidP="001A5B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4C472B" w:rsidRDefault="004C472B" w:rsidP="0058086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C472B" w:rsidRDefault="004C472B" w:rsidP="00B808DE">
      <w:pPr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7. Кто шефствует над захоронением:</w:t>
      </w:r>
    </w:p>
    <w:p w:rsidR="004C472B" w:rsidRPr="00AB226D" w:rsidRDefault="004C472B" w:rsidP="009870A4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</w:t>
      </w:r>
      <w:r w:rsidRPr="00AB226D">
        <w:rPr>
          <w:rFonts w:ascii="Times New Roman" w:hAnsi="Times New Roman"/>
          <w:sz w:val="24"/>
          <w:szCs w:val="24"/>
        </w:rPr>
        <w:t>Администрация Золотаревского сельского поселения</w:t>
      </w:r>
      <w:r>
        <w:rPr>
          <w:rFonts w:ascii="Times New Roman" w:hAnsi="Times New Roman"/>
          <w:sz w:val="24"/>
          <w:szCs w:val="24"/>
        </w:rPr>
        <w:t>,  Институт МВД г.Орел</w:t>
      </w:r>
    </w:p>
    <w:p w:rsidR="004C472B" w:rsidRDefault="004C472B" w:rsidP="00370CA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Постановление Облсовета от 6 июля </w:t>
      </w:r>
      <w:smartTag w:uri="urn:schemas-microsoft-com:office:smarttags" w:element="metricconverter">
        <w:smartTagPr>
          <w:attr w:name="ProductID" w:val="2001 г"/>
        </w:smartTagPr>
        <w:r>
          <w:rPr>
            <w:rFonts w:ascii="Times New Roman" w:hAnsi="Times New Roman"/>
            <w:sz w:val="24"/>
            <w:szCs w:val="24"/>
          </w:rPr>
          <w:t>2001 г</w:t>
        </w:r>
      </w:smartTag>
      <w:r>
        <w:rPr>
          <w:rFonts w:ascii="Times New Roman" w:hAnsi="Times New Roman"/>
          <w:sz w:val="24"/>
          <w:szCs w:val="24"/>
        </w:rPr>
        <w:t xml:space="preserve"> №37</w:t>
      </w:r>
      <w:r w:rsidRPr="000358DC">
        <w:rPr>
          <w:rFonts w:ascii="Times New Roman" w:hAnsi="Times New Roman"/>
          <w:sz w:val="24"/>
          <w:szCs w:val="24"/>
        </w:rPr>
        <w:t>/690</w:t>
      </w:r>
      <w:r>
        <w:rPr>
          <w:rFonts w:ascii="Times New Roman" w:hAnsi="Times New Roman"/>
          <w:sz w:val="24"/>
          <w:szCs w:val="24"/>
        </w:rPr>
        <w:t>. Состоит на госучете.</w:t>
      </w:r>
      <w:r w:rsidRPr="00BC2ACC">
        <w:rPr>
          <w:rFonts w:ascii="Times New Roman" w:hAnsi="Times New Roman"/>
          <w:sz w:val="24"/>
          <w:szCs w:val="24"/>
        </w:rPr>
        <w:t xml:space="preserve"> </w:t>
      </w:r>
    </w:p>
    <w:p w:rsidR="004C472B" w:rsidRDefault="004C472B" w:rsidP="00370CA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Категория охраны – региональная.</w:t>
      </w:r>
    </w:p>
    <w:p w:rsidR="004C472B" w:rsidRDefault="004C472B" w:rsidP="0058086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C472B" w:rsidRDefault="004C472B" w:rsidP="0058086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C472B" w:rsidRDefault="004C472B" w:rsidP="0058086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C472B" w:rsidRDefault="004C472B" w:rsidP="0058086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C472B" w:rsidRDefault="004C472B" w:rsidP="0058086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C472B" w:rsidRDefault="004C472B" w:rsidP="0058086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C472B" w:rsidRDefault="004C472B" w:rsidP="0058086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C472B" w:rsidRDefault="004C472B" w:rsidP="0058086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C472B" w:rsidRDefault="004C472B" w:rsidP="0058086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C472B" w:rsidRDefault="004C472B" w:rsidP="0058086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C472B" w:rsidRDefault="004C472B" w:rsidP="0058086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C472B" w:rsidRDefault="004C472B" w:rsidP="0058086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8. Фотоснимок захоронения                                 9. Схема расположения захоронения                             </w:t>
      </w:r>
    </w:p>
    <w:p w:rsidR="004C472B" w:rsidRDefault="004C472B" w:rsidP="00B5698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C472B" w:rsidRDefault="004C472B" w:rsidP="00A05ED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</w:t>
      </w:r>
    </w:p>
    <w:tbl>
      <w:tblPr>
        <w:tblW w:w="10230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940"/>
        <w:gridCol w:w="366"/>
        <w:gridCol w:w="4924"/>
      </w:tblGrid>
      <w:tr w:rsidR="004C472B" w:rsidRPr="001A5B76" w:rsidTr="003D0319">
        <w:trPr>
          <w:trHeight w:val="5869"/>
        </w:trPr>
        <w:tc>
          <w:tcPr>
            <w:tcW w:w="4940" w:type="dxa"/>
          </w:tcPr>
          <w:p w:rsidR="004C472B" w:rsidRPr="001A5B76" w:rsidRDefault="004C472B" w:rsidP="00464F66"/>
          <w:p w:rsidR="004C472B" w:rsidRPr="00EA4515" w:rsidRDefault="004C472B" w:rsidP="00464F66">
            <w:pPr>
              <w:rPr>
                <w:rFonts w:ascii="Times New Roman" w:hAnsi="Times New Roman"/>
                <w:sz w:val="24"/>
                <w:szCs w:val="24"/>
              </w:rPr>
            </w:pPr>
            <w:r w:rsidRPr="009748FF">
              <w:rPr>
                <w:rFonts w:ascii="Times New Roman" w:hAnsi="Times New Roman"/>
                <w:sz w:val="24"/>
                <w:szCs w:val="24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25pt;height:299.25pt">
                  <v:imagedata r:id="rId4" o:title=""/>
                </v:shape>
              </w:pict>
            </w:r>
          </w:p>
        </w:tc>
        <w:tc>
          <w:tcPr>
            <w:tcW w:w="366" w:type="dxa"/>
            <w:tcBorders>
              <w:top w:val="nil"/>
            </w:tcBorders>
          </w:tcPr>
          <w:p w:rsidR="004C472B" w:rsidRPr="001A5B76" w:rsidRDefault="004C472B" w:rsidP="00464F66"/>
        </w:tc>
        <w:tc>
          <w:tcPr>
            <w:tcW w:w="4924" w:type="dxa"/>
          </w:tcPr>
          <w:p w:rsidR="004C472B" w:rsidRPr="00F569D3" w:rsidRDefault="004C472B" w:rsidP="00D30460">
            <w:pPr>
              <w:tabs>
                <w:tab w:val="left" w:pos="111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noProof/>
              </w:rPr>
              <w:pict>
                <v:shapetype id="_x0000_t187" coordsize="21600,21600" o:spt="187" adj="8100" path="m21600,10800l@2@3,10800,0@3@3,,10800@3@2,10800,21600@2@2xe">
                  <v:stroke joinstyle="miter"/>
                  <v:formulas>
                    <v:f eqn="sum 10800 0 #0"/>
                    <v:f eqn="prod @0 23170 32768"/>
                    <v:f eqn="sum @1 10800 0"/>
                    <v:f eqn="sum 10800 0 @1"/>
                  </v:formulas>
                  <v:path gradientshapeok="t" o:connecttype="rect" textboxrect="@3,@3,@2,@2"/>
                  <v:handles>
                    <v:h position="#0,center" xrange="0,10800"/>
                  </v:handles>
                </v:shapetype>
                <v:shape id="_x0000_s1026" type="#_x0000_t187" style="position:absolute;margin-left:22.1pt;margin-top:22.8pt;width:25.5pt;height:54pt;flip:x;z-index:251659776;mso-position-horizontal-relative:text;mso-position-vertical-relative:text"/>
              </w:pic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с</w:t>
            </w:r>
            <w:r w:rsidRPr="00F569D3">
              <w:rPr>
                <w:rFonts w:ascii="Times New Roman" w:hAnsi="Times New Roman"/>
                <w:sz w:val="24"/>
                <w:szCs w:val="24"/>
              </w:rPr>
              <w:tab/>
            </w:r>
            <w:r w:rsidRPr="00F569D3">
              <w:rPr>
                <w:rFonts w:ascii="Times New Roman" w:hAnsi="Times New Roman"/>
                <w:b/>
                <w:sz w:val="24"/>
                <w:szCs w:val="24"/>
              </w:rPr>
              <w:t>село Золотарево</w:t>
            </w:r>
          </w:p>
          <w:p w:rsidR="004C472B" w:rsidRPr="00F569D3" w:rsidRDefault="004C472B" w:rsidP="00464F6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C472B" w:rsidRPr="00F569D3" w:rsidRDefault="004C472B" w:rsidP="00464F6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27" type="#_x0000_t32" style="position:absolute;margin-left:97.1pt;margin-top:17.55pt;width:142.5pt;height:2.25pt;z-index:251657728" o:connectortype="straight"/>
              </w:pict>
            </w:r>
            <w:r>
              <w:rPr>
                <w:noProof/>
              </w:rPr>
              <w:pict>
                <v:shape id="_x0000_s1028" type="#_x0000_t32" style="position:absolute;margin-left:93.35pt;margin-top:-.45pt;width:153pt;height:.75pt;z-index:251656704" o:connectortype="straight"/>
              </w:pict>
            </w:r>
          </w:p>
          <w:p w:rsidR="004C472B" w:rsidRPr="00F569D3" w:rsidRDefault="004C472B" w:rsidP="00464F6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ю                  улица Речная </w:t>
            </w:r>
          </w:p>
          <w:p w:rsidR="004C472B" w:rsidRPr="00F569D3" w:rsidRDefault="004C472B" w:rsidP="00464F6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pict>
                <v:rect id="_x0000_s1029" style="position:absolute;margin-left:150.35pt;margin-top:22.85pt;width:32.25pt;height:27.75pt;z-index:251658752">
                  <v:textbox>
                    <w:txbxContent>
                      <w:p w:rsidR="004C472B" w:rsidRDefault="004C472B">
                        <w:r>
                          <w:t>д. 1</w:t>
                        </w:r>
                      </w:p>
                    </w:txbxContent>
                  </v:textbox>
                </v:rect>
              </w:pict>
            </w:r>
          </w:p>
          <w:p w:rsidR="004C472B" w:rsidRPr="00F569D3" w:rsidRDefault="004C472B" w:rsidP="00464F6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C472B" w:rsidRPr="00F569D3" w:rsidRDefault="004C472B" w:rsidP="00464F6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pict>
                <v:shapetype id="_x0000_t12" coordsize="21600,21600" o:spt="12" path="m10800,l8280,8259,,8259r6720,5146l4200,21600r6600,-5019l17400,21600,14880,13405,21600,8259r-8280,xe">
                  <v:stroke joinstyle="miter"/>
                  <v:path gradientshapeok="t" o:connecttype="custom" o:connectlocs="10800,0;0,8259;4200,21600;17400,21600;21600,8259" textboxrect="6720,8259,14880,15628"/>
                </v:shapetype>
                <v:shape id="_x0000_s1030" type="#_x0000_t12" style="position:absolute;margin-left:47.6pt;margin-top:7.1pt;width:18pt;height:39pt;z-index:251655680"/>
              </w:pict>
            </w:r>
          </w:p>
          <w:p w:rsidR="004C472B" w:rsidRPr="00F569D3" w:rsidRDefault="004C472B" w:rsidP="00464F6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C472B" w:rsidRPr="00F569D3" w:rsidRDefault="004C472B" w:rsidP="00464F6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C472B" w:rsidRPr="00F569D3" w:rsidRDefault="004C472B" w:rsidP="00464F6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C472B" w:rsidRPr="00F569D3" w:rsidRDefault="004C472B" w:rsidP="00464F6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C472B" w:rsidRPr="00F569D3" w:rsidRDefault="004C472B" w:rsidP="00464F6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C472B" w:rsidRPr="00F569D3" w:rsidRDefault="004C472B" w:rsidP="00464F6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</w:t>
            </w:r>
            <w:r w:rsidRPr="00F569D3">
              <w:rPr>
                <w:rFonts w:ascii="Times New Roman" w:hAnsi="Times New Roman"/>
                <w:sz w:val="24"/>
                <w:szCs w:val="24"/>
              </w:rPr>
              <w:t xml:space="preserve">о районного центра </w:t>
            </w:r>
            <w:smartTag w:uri="urn:schemas-microsoft-com:office:smarttags" w:element="metricconverter">
              <w:smartTagPr>
                <w:attr w:name="ProductID" w:val="50 км"/>
              </w:smartTagPr>
              <w:r w:rsidRPr="00F569D3">
                <w:rPr>
                  <w:rFonts w:ascii="Times New Roman" w:hAnsi="Times New Roman"/>
                  <w:sz w:val="24"/>
                  <w:szCs w:val="24"/>
                </w:rPr>
                <w:t>50 км</w:t>
              </w:r>
            </w:smartTag>
            <w:r w:rsidRPr="00F569D3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</w:tbl>
    <w:p w:rsidR="004C472B" w:rsidRDefault="004C472B" w:rsidP="00A62F22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10. Дополнительная информация о захоронении:</w:t>
      </w:r>
    </w:p>
    <w:p w:rsidR="004C472B" w:rsidRDefault="004C472B" w:rsidP="00EA451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</w:t>
      </w:r>
    </w:p>
    <w:p w:rsidR="004C472B" w:rsidRPr="00EA4515" w:rsidRDefault="004C472B" w:rsidP="00EA4515">
      <w:pPr>
        <w:rPr>
          <w:rFonts w:ascii="Times New Roman" w:hAnsi="Times New Roman"/>
        </w:rPr>
      </w:pPr>
      <w:r w:rsidRPr="00EA4515">
        <w:rPr>
          <w:rFonts w:ascii="Times New Roman" w:hAnsi="Times New Roman"/>
          <w:sz w:val="24"/>
          <w:szCs w:val="24"/>
        </w:rPr>
        <w:t>.</w:t>
      </w:r>
      <w:r w:rsidRPr="00EA4515">
        <w:rPr>
          <w:rFonts w:ascii="Times New Roman" w:hAnsi="Times New Roman"/>
        </w:rPr>
        <w:t xml:space="preserve"> Согласно данным Моховского райвоенкомата от 14 мая 1958 года в октябре 1919 года в братской могиле было захоронено 32 человека( бойцы, красные командиры, работники штаба, политотдела и ревтребунала 55 стрелковой дивизии 13 Армии, которой командовал генерал Станкевич А.В.), имена неизвестны. 7 ноября 1957 года в торжественной обстановке на братс</w:t>
      </w:r>
      <w:r>
        <w:rPr>
          <w:rFonts w:ascii="Times New Roman" w:hAnsi="Times New Roman"/>
        </w:rPr>
        <w:t>кой могиле был открыт памятник.</w:t>
      </w:r>
    </w:p>
    <w:p w:rsidR="004C472B" w:rsidRDefault="004C472B" w:rsidP="00EA4515"/>
    <w:p w:rsidR="004C472B" w:rsidRPr="00927E5A" w:rsidRDefault="004C472B" w:rsidP="00927E5A">
      <w:pPr>
        <w:rPr>
          <w:rFonts w:ascii="Times New Roman" w:hAnsi="Times New Roman"/>
          <w:sz w:val="24"/>
          <w:szCs w:val="24"/>
        </w:rPr>
      </w:pPr>
    </w:p>
    <w:p w:rsidR="004C472B" w:rsidRDefault="004C472B" w:rsidP="007D199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11. Представитель Министерства обороны</w:t>
      </w:r>
      <w:r>
        <w:rPr>
          <w:rFonts w:ascii="Times New Roman" w:hAnsi="Times New Roman"/>
          <w:sz w:val="24"/>
          <w:szCs w:val="24"/>
        </w:rPr>
        <w:tab/>
        <w:t>Военный комиссар (г. Новосиль, Новосильского,</w:t>
      </w:r>
    </w:p>
    <w:p w:rsidR="004C472B" w:rsidRDefault="004C472B" w:rsidP="007D199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Российской Федерации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Корсаковского и Залегощенского районов </w:t>
      </w:r>
    </w:p>
    <w:p w:rsidR="004C472B" w:rsidRDefault="004C472B" w:rsidP="007D199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Орловской области)</w:t>
      </w:r>
    </w:p>
    <w:p w:rsidR="004C472B" w:rsidRDefault="004C472B" w:rsidP="007D199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4C472B" w:rsidRDefault="004C472B" w:rsidP="007D199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_________________________ А.М.Громаков</w:t>
      </w:r>
    </w:p>
    <w:p w:rsidR="004C472B" w:rsidRDefault="004C472B" w:rsidP="007D199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C472B" w:rsidRDefault="004C472B" w:rsidP="007D199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Представитель органа местного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Глава Золотаревского сельского поселения</w:t>
      </w:r>
    </w:p>
    <w:p w:rsidR="004C472B" w:rsidRDefault="004C472B" w:rsidP="007D199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самоуправления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4C472B" w:rsidRDefault="004C472B" w:rsidP="007D199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_________________________ С.Н.Городничев</w:t>
      </w:r>
    </w:p>
    <w:p w:rsidR="004C472B" w:rsidRPr="007D1992" w:rsidRDefault="004C472B" w:rsidP="007D199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«____» _______________ 20___ года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</w:t>
      </w:r>
    </w:p>
    <w:sectPr w:rsidR="004C472B" w:rsidRPr="007D1992" w:rsidSect="00130C3B">
      <w:pgSz w:w="11906" w:h="16838"/>
      <w:pgMar w:top="851" w:right="567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1094D"/>
    <w:rsid w:val="000135E5"/>
    <w:rsid w:val="00014807"/>
    <w:rsid w:val="000224AE"/>
    <w:rsid w:val="000358DC"/>
    <w:rsid w:val="0003684C"/>
    <w:rsid w:val="00046699"/>
    <w:rsid w:val="00075F35"/>
    <w:rsid w:val="000904D0"/>
    <w:rsid w:val="0011094D"/>
    <w:rsid w:val="00122823"/>
    <w:rsid w:val="00122F90"/>
    <w:rsid w:val="00130C3B"/>
    <w:rsid w:val="0013459D"/>
    <w:rsid w:val="00141AD5"/>
    <w:rsid w:val="00145FE2"/>
    <w:rsid w:val="00150BCE"/>
    <w:rsid w:val="001533DA"/>
    <w:rsid w:val="0016142D"/>
    <w:rsid w:val="00172EE4"/>
    <w:rsid w:val="001A5B76"/>
    <w:rsid w:val="001E48CB"/>
    <w:rsid w:val="001F6247"/>
    <w:rsid w:val="0021089D"/>
    <w:rsid w:val="002116BC"/>
    <w:rsid w:val="00223F9A"/>
    <w:rsid w:val="0023385A"/>
    <w:rsid w:val="002368E9"/>
    <w:rsid w:val="00250A71"/>
    <w:rsid w:val="00283E30"/>
    <w:rsid w:val="002923CD"/>
    <w:rsid w:val="002A3E86"/>
    <w:rsid w:val="002A4790"/>
    <w:rsid w:val="002C5866"/>
    <w:rsid w:val="002D63C4"/>
    <w:rsid w:val="00307364"/>
    <w:rsid w:val="00310646"/>
    <w:rsid w:val="0033321B"/>
    <w:rsid w:val="00333F92"/>
    <w:rsid w:val="0033720F"/>
    <w:rsid w:val="00352E4C"/>
    <w:rsid w:val="0035631E"/>
    <w:rsid w:val="00370CAB"/>
    <w:rsid w:val="00383DF2"/>
    <w:rsid w:val="00391B39"/>
    <w:rsid w:val="003D0319"/>
    <w:rsid w:val="00410ADA"/>
    <w:rsid w:val="00464F66"/>
    <w:rsid w:val="00491DEA"/>
    <w:rsid w:val="004949D4"/>
    <w:rsid w:val="004B34F4"/>
    <w:rsid w:val="004C472B"/>
    <w:rsid w:val="004C7114"/>
    <w:rsid w:val="004E16BF"/>
    <w:rsid w:val="004F47B5"/>
    <w:rsid w:val="004F7126"/>
    <w:rsid w:val="004F7848"/>
    <w:rsid w:val="00515AA7"/>
    <w:rsid w:val="00523537"/>
    <w:rsid w:val="00547A86"/>
    <w:rsid w:val="005732C7"/>
    <w:rsid w:val="0058086F"/>
    <w:rsid w:val="00590DFD"/>
    <w:rsid w:val="00591541"/>
    <w:rsid w:val="005B4354"/>
    <w:rsid w:val="005B45E0"/>
    <w:rsid w:val="005C3546"/>
    <w:rsid w:val="005C509C"/>
    <w:rsid w:val="005E360F"/>
    <w:rsid w:val="005E5214"/>
    <w:rsid w:val="0062113B"/>
    <w:rsid w:val="0064257A"/>
    <w:rsid w:val="006E374C"/>
    <w:rsid w:val="006E6671"/>
    <w:rsid w:val="007412C1"/>
    <w:rsid w:val="00762C6E"/>
    <w:rsid w:val="007C0A73"/>
    <w:rsid w:val="007D1992"/>
    <w:rsid w:val="008238B3"/>
    <w:rsid w:val="00862F71"/>
    <w:rsid w:val="008B43FB"/>
    <w:rsid w:val="008C7291"/>
    <w:rsid w:val="008F3919"/>
    <w:rsid w:val="00924081"/>
    <w:rsid w:val="00927E5A"/>
    <w:rsid w:val="009503E0"/>
    <w:rsid w:val="009748FF"/>
    <w:rsid w:val="009870A4"/>
    <w:rsid w:val="009D02DF"/>
    <w:rsid w:val="009E2376"/>
    <w:rsid w:val="009E38E9"/>
    <w:rsid w:val="00A05ED1"/>
    <w:rsid w:val="00A13DFF"/>
    <w:rsid w:val="00A427E1"/>
    <w:rsid w:val="00A62F22"/>
    <w:rsid w:val="00A95D65"/>
    <w:rsid w:val="00AA1660"/>
    <w:rsid w:val="00AB226D"/>
    <w:rsid w:val="00AC5791"/>
    <w:rsid w:val="00AD4605"/>
    <w:rsid w:val="00AD4C32"/>
    <w:rsid w:val="00AE53FC"/>
    <w:rsid w:val="00B56981"/>
    <w:rsid w:val="00B808DE"/>
    <w:rsid w:val="00B8181A"/>
    <w:rsid w:val="00B8323B"/>
    <w:rsid w:val="00B8565E"/>
    <w:rsid w:val="00B91EF3"/>
    <w:rsid w:val="00BC2ACC"/>
    <w:rsid w:val="00BD6DDE"/>
    <w:rsid w:val="00BF1EEA"/>
    <w:rsid w:val="00C2298E"/>
    <w:rsid w:val="00C32088"/>
    <w:rsid w:val="00C4009D"/>
    <w:rsid w:val="00C54641"/>
    <w:rsid w:val="00C73728"/>
    <w:rsid w:val="00C768C3"/>
    <w:rsid w:val="00C8212B"/>
    <w:rsid w:val="00CB1B8B"/>
    <w:rsid w:val="00CE1994"/>
    <w:rsid w:val="00CF24CC"/>
    <w:rsid w:val="00CF3C33"/>
    <w:rsid w:val="00D14504"/>
    <w:rsid w:val="00D217B3"/>
    <w:rsid w:val="00D30460"/>
    <w:rsid w:val="00D66FB3"/>
    <w:rsid w:val="00D675E7"/>
    <w:rsid w:val="00D85819"/>
    <w:rsid w:val="00D94521"/>
    <w:rsid w:val="00DA2ADC"/>
    <w:rsid w:val="00DE57C5"/>
    <w:rsid w:val="00DF6C9B"/>
    <w:rsid w:val="00E276BD"/>
    <w:rsid w:val="00EA4515"/>
    <w:rsid w:val="00EC2CAB"/>
    <w:rsid w:val="00EC6B15"/>
    <w:rsid w:val="00EF4C83"/>
    <w:rsid w:val="00F0183F"/>
    <w:rsid w:val="00F07D55"/>
    <w:rsid w:val="00F20DF8"/>
    <w:rsid w:val="00F335D2"/>
    <w:rsid w:val="00F363B5"/>
    <w:rsid w:val="00F4019E"/>
    <w:rsid w:val="00F4424E"/>
    <w:rsid w:val="00F517A6"/>
    <w:rsid w:val="00F569D3"/>
    <w:rsid w:val="00F61D21"/>
    <w:rsid w:val="00F85688"/>
    <w:rsid w:val="00F85B79"/>
    <w:rsid w:val="00FA26BE"/>
    <w:rsid w:val="00FF35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85819"/>
    <w:pPr>
      <w:spacing w:after="200" w:line="276" w:lineRule="auto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11094D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rsid w:val="00F20D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F20DF8"/>
    <w:rPr>
      <w:rFonts w:ascii="Tahoma" w:hAnsi="Tahoma" w:cs="Tahoma"/>
      <w:sz w:val="16"/>
      <w:szCs w:val="16"/>
    </w:rPr>
  </w:style>
  <w:style w:type="paragraph" w:styleId="DocumentMap">
    <w:name w:val="Document Map"/>
    <w:basedOn w:val="Normal"/>
    <w:link w:val="DocumentMapChar"/>
    <w:uiPriority w:val="99"/>
    <w:semiHidden/>
    <w:rsid w:val="00B808DE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locked/>
    <w:rsid w:val="00AE53FC"/>
    <w:rPr>
      <w:rFonts w:ascii="Times New Roman" w:hAnsi="Times New Roman" w:cs="Times New Roman"/>
      <w:sz w:val="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45</TotalTime>
  <Pages>2</Pages>
  <Words>368</Words>
  <Characters>2099</Characters>
  <Application>Microsoft Office Outlook</Application>
  <DocSecurity>0</DocSecurity>
  <Lines>0</Lines>
  <Paragraphs>0</Paragraphs>
  <ScaleCrop>false</ScaleCrop>
  <Company>Reanimator Extreme Edition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Свинолобов</dc:creator>
  <cp:keywords/>
  <dc:description/>
  <cp:lastModifiedBy>User</cp:lastModifiedBy>
  <cp:revision>15</cp:revision>
  <cp:lastPrinted>2020-02-14T06:49:00Z</cp:lastPrinted>
  <dcterms:created xsi:type="dcterms:W3CDTF">2019-12-18T12:55:00Z</dcterms:created>
  <dcterms:modified xsi:type="dcterms:W3CDTF">2020-02-14T06:51:00Z</dcterms:modified>
</cp:coreProperties>
</file>